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916F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B4174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הבריאות</w:t>
            </w:r>
          </w:p>
        </w:tc>
      </w:tr>
      <w:tr w:rsidR="00B4174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1A6FE0" w:rsidRDefault="00B4174F" w:rsidP="00B4174F">
            <w:pPr>
              <w:bidi w:val="0"/>
              <w:jc w:val="right"/>
            </w:pPr>
            <w:r w:rsidRPr="001A6FE0">
              <w:rPr>
                <w:rFonts w:hint="cs"/>
                <w:rtl/>
              </w:rPr>
              <w:t>אגף</w:t>
            </w:r>
            <w:r w:rsidRPr="001A6FE0">
              <w:rPr>
                <w:rtl/>
              </w:rPr>
              <w:t xml:space="preserve"> </w:t>
            </w:r>
            <w:r w:rsidRPr="001A6FE0">
              <w:rPr>
                <w:rFonts w:hint="cs"/>
                <w:rtl/>
              </w:rPr>
              <w:t>המחשוב</w:t>
            </w:r>
          </w:p>
        </w:tc>
      </w:tr>
      <w:tr w:rsidR="00B4174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4174F" w:rsidRPr="00CE7DC6" w:rsidRDefault="00B4174F" w:rsidP="00B417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Default="009F5724" w:rsidP="009F5724">
            <w:r>
              <w:rPr>
                <w:rFonts w:hint="cs"/>
                <w:rtl/>
              </w:rPr>
              <w:t>02</w:t>
            </w:r>
            <w:r w:rsidR="006C312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6C3122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2021</w:t>
            </w:r>
          </w:p>
        </w:tc>
      </w:tr>
    </w:tbl>
    <w:p w:rsidR="00332AFB" w:rsidRDefault="00B916FF" w:rsidP="00222867">
      <w:pPr>
        <w:rPr>
          <w:rtl/>
        </w:rPr>
      </w:pPr>
    </w:p>
    <w:p w:rsidR="00222867" w:rsidRDefault="00B916FF" w:rsidP="00222867">
      <w:pPr>
        <w:rPr>
          <w:rtl/>
        </w:rPr>
      </w:pPr>
    </w:p>
    <w:p w:rsidR="00222867" w:rsidRDefault="00B916FF" w:rsidP="00222867">
      <w:pPr>
        <w:rPr>
          <w:rtl/>
        </w:rPr>
      </w:pPr>
    </w:p>
    <w:p w:rsidR="00222867" w:rsidRDefault="00B916FF" w:rsidP="00222867">
      <w:pPr>
        <w:rPr>
          <w:rtl/>
        </w:rPr>
      </w:pPr>
    </w:p>
    <w:p w:rsidR="00222867" w:rsidRDefault="00B916FF" w:rsidP="00222867">
      <w:pPr>
        <w:rPr>
          <w:rtl/>
        </w:rPr>
      </w:pPr>
    </w:p>
    <w:p w:rsidR="00222867" w:rsidRDefault="00B916F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916F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B4174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916F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B4174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74F" w:rsidRPr="00C459F4" w:rsidRDefault="00B4174F" w:rsidP="008C3E3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במשרד הבריאות קיימים מחשבים ישנים מסוג </w:t>
            </w:r>
            <w:r w:rsidR="00290B22">
              <w:rPr>
                <w:rFonts w:ascii="Arial" w:hAnsi="Arial" w:hint="cs"/>
                <w:b/>
                <w:sz w:val="22"/>
                <w:szCs w:val="22"/>
              </w:rPr>
              <w:t>VAX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 המריצים מערכות שעדיין עובדות על תשתיות ישנות. לחברת 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שירות המאפשר למחשבים מגירסה חדשה לעבוד כמחשב ישן (הדמיה/אמולציה). בזכות טכנולוגיה זאת, ניתן להריץ סביבת מערכת ישנה במערכת חדשה.</w:t>
            </w:r>
          </w:p>
          <w:p w:rsidR="00222867" w:rsidRPr="00B4174F" w:rsidRDefault="00B4174F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2.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במסגרת התקשרות זו מבקש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המשרד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לרכוש</w:t>
            </w:r>
            <w:r w:rsidRPr="00F123DF">
              <w:rPr>
                <w:rFonts w:ascii="Arial" w:hAnsi="Arial"/>
                <w:b/>
                <w:sz w:val="22"/>
                <w:szCs w:val="22"/>
                <w:rtl/>
              </w:rPr>
              <w:t xml:space="preserve"> רישוי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 נוסף עבור 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מוצר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זה</w:t>
            </w:r>
            <w:r w:rsidR="00290B22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כולל תמיכה טכנית טלפונית ועדכוני גירסאות שוטפים, </w:t>
            </w:r>
            <w:r w:rsidR="00EE4721">
              <w:rPr>
                <w:rFonts w:ascii="Arial" w:hAnsi="Arial" w:hint="cs"/>
                <w:b/>
                <w:sz w:val="22"/>
                <w:szCs w:val="22"/>
                <w:rtl/>
              </w:rPr>
              <w:t>בכדי להמשיך הפעילות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השוטפת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B417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4174F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B417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916F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EE472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r w:rsidR="008C3E37" w:rsidRPr="0080469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90B22" w:rsidP="00290B2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290B22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511076606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B4174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EA1F8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85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E47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B4174F" w:rsidRPr="00B417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CF0632" w:rsidP="00A2230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</w:t>
            </w:r>
            <w:r w:rsidR="009F572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="00A223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A223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/202</w:t>
            </w:r>
            <w:r w:rsidR="00EA1F8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:rsidR="00222867" w:rsidRPr="00AF57E9" w:rsidRDefault="00B916F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916F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C708F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2745" w:rsidRDefault="007E6A47" w:rsidP="0066611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המחשוב מחזיק בשרתי אמולציה מסוג </w:t>
            </w:r>
            <w:r>
              <w:rPr>
                <w:rFonts w:ascii="Arial" w:hAnsi="Arial"/>
                <w:b/>
                <w:sz w:val="22"/>
                <w:szCs w:val="22"/>
              </w:rPr>
              <w:t>Charon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>מכח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זכויות שימוש 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>במוצר זה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E84D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ע"י הח"מ,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א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הספק היחיד המסוגל לספק למשרד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 המבוקש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כיוון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ש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קומדע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790F6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החברה 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היחידה </w:t>
            </w:r>
            <w:r w:rsidR="008C3E37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6F0CC7">
              <w:rPr>
                <w:rFonts w:ascii="Arial" w:hAnsi="Arial" w:hint="cs"/>
                <w:b/>
                <w:sz w:val="22"/>
                <w:szCs w:val="22"/>
                <w:rtl/>
              </w:rPr>
              <w:t>מעניקה רישוי ותמיכה לשרתי אמולציה</w:t>
            </w:r>
            <w:r w:rsidR="00152745" w:rsidRPr="002B785D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15274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:rsidR="00222867" w:rsidRPr="00152745" w:rsidRDefault="00B916FF" w:rsidP="00152745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B916F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916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272B8" w:rsidP="00F272B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B11DE" w:rsidP="00BB11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3F82488E" wp14:editId="4A299FCC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B916FF" w:rsidP="00222867">
      <w:pPr>
        <w:rPr>
          <w:rtl/>
        </w:rPr>
      </w:pPr>
    </w:p>
    <w:p w:rsidR="00790F6A" w:rsidRPr="00572407" w:rsidRDefault="00790F6A" w:rsidP="00790F6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C708F0" w:rsidRDefault="00C708F0" w:rsidP="00C708F0">
      <w:pPr>
        <w:rPr>
          <w:rFonts w:ascii="Arial" w:hAnsi="Arial"/>
          <w:b/>
          <w:sz w:val="22"/>
          <w:szCs w:val="22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C708F0" w:rsidRPr="0053500C" w:rsidTr="004E6F9E">
        <w:tc>
          <w:tcPr>
            <w:tcW w:w="2698" w:type="dxa"/>
            <w:tcBorders>
              <w:bottom w:val="single" w:sz="4" w:space="0" w:color="auto"/>
            </w:tcBorders>
          </w:tcPr>
          <w:p w:rsidR="00C708F0" w:rsidRPr="0053500C" w:rsidRDefault="00F144E3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F144E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C708F0" w:rsidRPr="0053500C" w:rsidRDefault="00C67624" w:rsidP="004E6F9E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943099" cy="336499"/>
                  <wp:effectExtent l="0" t="0" r="635" b="698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1962" cy="339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08F0" w:rsidRPr="0053500C" w:rsidTr="004E6F9E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שם מלא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C708F0" w:rsidRPr="0053500C" w:rsidRDefault="00C708F0" w:rsidP="004E6F9E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708F0" w:rsidRPr="00817FBA" w:rsidRDefault="00C708F0" w:rsidP="00222867">
      <w:pPr>
        <w:rPr>
          <w:rtl/>
        </w:rPr>
      </w:pPr>
      <w:bookmarkStart w:id="0" w:name="_GoBack"/>
      <w:bookmarkEnd w:id="0"/>
    </w:p>
    <w:sectPr w:rsidR="00C708F0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6FF" w:rsidRDefault="00B916FF">
      <w:r>
        <w:separator/>
      </w:r>
    </w:p>
  </w:endnote>
  <w:endnote w:type="continuationSeparator" w:id="0">
    <w:p w:rsidR="00B916FF" w:rsidRDefault="00B916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6762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6762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916F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B916F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6FF" w:rsidRDefault="00B916FF">
      <w:r>
        <w:separator/>
      </w:r>
    </w:p>
  </w:footnote>
  <w:footnote w:type="continuationSeparator" w:id="0">
    <w:p w:rsidR="00B916FF" w:rsidRDefault="00B916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916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916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916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916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916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916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916F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22A3"/>
    <w:rsid w:val="000943AC"/>
    <w:rsid w:val="000B2AF2"/>
    <w:rsid w:val="000E1251"/>
    <w:rsid w:val="000F648F"/>
    <w:rsid w:val="00106B6A"/>
    <w:rsid w:val="00120B92"/>
    <w:rsid w:val="00152745"/>
    <w:rsid w:val="0020551C"/>
    <w:rsid w:val="00285C73"/>
    <w:rsid w:val="00290B22"/>
    <w:rsid w:val="002915DB"/>
    <w:rsid w:val="00336CDD"/>
    <w:rsid w:val="003441F6"/>
    <w:rsid w:val="00362F5D"/>
    <w:rsid w:val="00441DA8"/>
    <w:rsid w:val="004A716E"/>
    <w:rsid w:val="0061337E"/>
    <w:rsid w:val="00666119"/>
    <w:rsid w:val="006C3122"/>
    <w:rsid w:val="006C7185"/>
    <w:rsid w:val="006F0CC7"/>
    <w:rsid w:val="00702801"/>
    <w:rsid w:val="00733BC5"/>
    <w:rsid w:val="007548B0"/>
    <w:rsid w:val="00790F6A"/>
    <w:rsid w:val="007A2CC9"/>
    <w:rsid w:val="007E6A47"/>
    <w:rsid w:val="0080469F"/>
    <w:rsid w:val="008622B6"/>
    <w:rsid w:val="008C3E37"/>
    <w:rsid w:val="009B6B29"/>
    <w:rsid w:val="009F514A"/>
    <w:rsid w:val="009F5724"/>
    <w:rsid w:val="009F7FB7"/>
    <w:rsid w:val="00A2230E"/>
    <w:rsid w:val="00AB47E7"/>
    <w:rsid w:val="00B4174F"/>
    <w:rsid w:val="00B916FF"/>
    <w:rsid w:val="00BB11DE"/>
    <w:rsid w:val="00BF2C6E"/>
    <w:rsid w:val="00C67624"/>
    <w:rsid w:val="00C708F0"/>
    <w:rsid w:val="00CF0632"/>
    <w:rsid w:val="00E84DC0"/>
    <w:rsid w:val="00EA1F83"/>
    <w:rsid w:val="00EE4721"/>
    <w:rsid w:val="00F144E3"/>
    <w:rsid w:val="00F272B8"/>
    <w:rsid w:val="00FF2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7B1B3E9-D7C6-4445-98F5-4B429EC62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ListParagraph2">
    <w:name w:val="List Paragraph2"/>
    <w:basedOn w:val="a1"/>
    <w:rsid w:val="00152745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553659119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2019-10-22T14:21:06+00:00</SDDocDate>
    <elnewpapaerdate xmlns="276fb107-33e2-4c3f-bae8-9cd5efb2baae" xsi:nil="true"/>
    <SDHebDate xmlns="276fb107-33e2-4c3f-bae8-9cd5efb2baae">כ"ג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F1118-D6A3-4556-B9E6-04166530AD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A96B49A9-CF11-4F41-A19A-629A5C425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400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 VAX במסגרת אמולציית Charon 2020.docx.</vt:lpstr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 VAX במסגרת אמולציית Charon 2020.docx.</dc:title>
  <dc:creator>Marina Paz</dc:creator>
  <cp:lastModifiedBy>אתי מלאייב</cp:lastModifiedBy>
  <cp:revision>2</cp:revision>
  <cp:lastPrinted>2019-10-22T14:12:00Z</cp:lastPrinted>
  <dcterms:created xsi:type="dcterms:W3CDTF">2021-11-03T14:06:00Z</dcterms:created>
  <dcterms:modified xsi:type="dcterms:W3CDTF">2021-11-03T14:06:00Z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